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40DA" w:rsidRDefault="006840DA">
      <w:r>
        <w:rPr>
          <w:noProof/>
          <w:lang w:eastAsia="sl-SI"/>
        </w:rPr>
        <w:pict>
          <v:group id="_x0000_s1026" style="position:absolute;margin-left:8.25pt;margin-top:-69pt;width:414.75pt;height:258pt;z-index:251654144" coordorigin="6098,698" coordsize="5404,4628" o:regroupid="1">
            <v:group id="_x0000_s1027" style="position:absolute;left:6098;top:698;width:5404;height:4628" coordorigin="6098,698" coordsize="5404,462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lika 1" o:spid="_x0000_s1028" type="#_x0000_t75" alt="http://radio.ognjisce.si/get_img?NrImage=1&amp;NrArticle=6794" style="position:absolute;left:6131;top:1307;width:5371;height:401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QmQXBAAAA2gAAAA8AAABkcnMvZG93bnJldi54bWxET01rg0AQvRfyH5YJ9FLimhRCMK4SA4VA&#10;odAYCr0N7lRt3Flxt2r/fTdQyGl4vM9J89l0YqTBtZYVrKMYBHFldcu1gkv5stqBcB5ZY2eZFPyS&#10;gzxbPKSYaDvxO41nX4sQwi5BBY33fSKlqxoy6CLbEwfuyw4GfYBDLfWAUwg3ndzE8VYabDk0NNjT&#10;saHqev4xCtrxs7DFs+Qi7kv5rV/fPgp+UupxOR/2IDzN/i7+d590mA+3V25XZ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PQmQXBAAAA2gAAAA8AAAAAAAAAAAAAAAAAnwIA&#10;AGRycy9kb3ducmV2LnhtbFBLBQYAAAAABAAEAPcAAACNAwAAAAA=&#10;" filled="t">
                <v:fill opacity="0"/>
                <v:imagedata r:id="rId4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98;top:698;width:5400;height:2340" stroked="f">
                <v:textbox style="mso-next-textbox:#_x0000_s1029">
                  <w:txbxContent>
                    <w:p w:rsidR="006840DA" w:rsidRDefault="006840DA" w:rsidP="00DA2CD4"/>
                  </w:txbxContent>
                </v:textbox>
              </v:shape>
            </v:group>
            <v:group id="_x0000_s1030" style="position:absolute;left:6098;top:803;width:5346;height:2406" coordorigin="6098,10532" coordsize="5346,2406">
              <v:shape id="_x0000_s1031" type="#_x0000_t202" style="position:absolute;left:6818;top:10532;width:3780;height:1080" o:regroupid="2" stroked="f">
                <v:fill opacity="0"/>
                <v:textbox style="mso-next-textbox:#_x0000_s1031">
                  <w:txbxContent>
                    <w:p w:rsidR="006840DA" w:rsidRPr="0037430B" w:rsidRDefault="006840DA" w:rsidP="0037430B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bookmarkStart w:id="0" w:name="_GoBack"/>
                      <w:bookmarkEnd w:id="0"/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Behu i </w:t>
                      </w: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  <w:highlight w:val="yellow"/>
                        </w:rPr>
                        <w:t>dukshem</w:t>
                      </w: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-</w:t>
                      </w:r>
                    </w:p>
                    <w:p w:rsidR="006840DA" w:rsidRPr="0037430B" w:rsidRDefault="006840DA" w:rsidP="0037430B">
                      <w:pPr>
                        <w:jc w:val="center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Behu i </w:t>
                      </w: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  <w:highlight w:val="yellow"/>
                        </w:rPr>
                        <w:t>kujdesshem</w:t>
                      </w: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!</w:t>
                      </w:r>
                    </w:p>
                    <w:p w:rsidR="006840DA" w:rsidRDefault="006840DA" w:rsidP="00DA2CD4"/>
                  </w:txbxContent>
                </v:textbox>
              </v:shape>
              <v:shape id="_x0000_s1032" type="#_x0000_t202" style="position:absolute;left:9104;top:11858;width:2340;height:1080" o:regroupid="2" stroked="f">
                <v:fill opacity="0"/>
                <v:textbox style="mso-next-textbox:#_x0000_s1032">
                  <w:txbxContent>
                    <w:p w:rsidR="006840DA" w:rsidRPr="0037430B" w:rsidRDefault="006840DA" w:rsidP="00DA2C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    </w:t>
                      </w: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Be </w:t>
                      </w: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  <w:highlight w:val="yellow"/>
                        </w:rPr>
                        <w:t>visible</w:t>
                      </w: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- </w:t>
                      </w:r>
                    </w:p>
                    <w:p w:rsidR="006840DA" w:rsidRPr="0037430B" w:rsidRDefault="006840DA" w:rsidP="00DA2CD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    </w:t>
                      </w: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Be </w:t>
                      </w: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  <w:highlight w:val="yellow"/>
                        </w:rPr>
                        <w:t>safe</w:t>
                      </w: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!</w:t>
                      </w:r>
                    </w:p>
                    <w:p w:rsidR="006840DA" w:rsidRDefault="006840DA" w:rsidP="00DA2CD4"/>
                  </w:txbxContent>
                </v:textbox>
              </v:shape>
              <v:shape id="_x0000_s1033" type="#_x0000_t202" style="position:absolute;left:6098;top:11858;width:3060;height:1080" o:regroupid="2" stroked="f">
                <v:fill opacity="0"/>
                <v:textbox style="mso-next-textbox:#_x0000_s1033">
                  <w:txbxContent>
                    <w:p w:rsidR="006840DA" w:rsidRPr="0037430B" w:rsidRDefault="006840DA" w:rsidP="00DA2CD4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Bodi </w:t>
                      </w: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  <w:highlight w:val="yellow"/>
                        </w:rPr>
                        <w:t>Viden</w:t>
                      </w: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 - </w:t>
                      </w:r>
                    </w:p>
                    <w:p w:rsidR="006840DA" w:rsidRPr="0037430B" w:rsidRDefault="006840DA" w:rsidP="00DA2CD4">
                      <w:pPr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</w:pP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 xml:space="preserve">Bodi </w:t>
                      </w: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  <w:highlight w:val="yellow"/>
                        </w:rPr>
                        <w:t>Previden</w:t>
                      </w:r>
                      <w:r w:rsidRPr="0037430B">
                        <w:rPr>
                          <w:rFonts w:ascii="Arial" w:hAnsi="Arial" w:cs="Arial"/>
                          <w:b/>
                          <w:sz w:val="48"/>
                          <w:szCs w:val="48"/>
                        </w:rPr>
                        <w:t>!</w:t>
                      </w:r>
                    </w:p>
                    <w:p w:rsidR="006840DA" w:rsidRDefault="006840DA" w:rsidP="00DA2CD4"/>
                  </w:txbxContent>
                </v:textbox>
              </v:shape>
            </v:group>
          </v:group>
        </w:pict>
      </w:r>
      <w:r>
        <w:rPr>
          <w:noProof/>
          <w:lang w:eastAsia="sl-SI"/>
        </w:rPr>
        <w:pict>
          <v:shape id="_x0000_s1034" type="#_x0000_t202" style="position:absolute;margin-left:0;margin-top:-54pt;width:567pt;height:396pt;z-index:251653120;visibility:visible;mso-position-horizontal: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" stroked="f" strokeweight="2pt">
            <v:stroke dashstyle="longDashDotDot" linestyle="thickBetweenThin"/>
            <v:textbox style="mso-next-textbox:#_x0000_s1034">
              <w:txbxContent>
                <w:p w:rsidR="006840DA" w:rsidRDefault="006840DA" w:rsidP="00EC19F1"/>
              </w:txbxContent>
            </v:textbox>
          </v:shape>
        </w:pict>
      </w:r>
    </w:p>
    <w:p w:rsidR="006840DA" w:rsidRDefault="006840DA"/>
    <w:p w:rsidR="006840DA" w:rsidRDefault="006840DA"/>
    <w:p w:rsidR="006840DA" w:rsidRDefault="006840DA"/>
    <w:p w:rsidR="006840DA" w:rsidRDefault="006840DA">
      <w:r>
        <w:rPr>
          <w:noProof/>
          <w:lang w:eastAsia="sl-SI"/>
        </w:rPr>
      </w:r>
      <w:r>
        <w:rPr>
          <w:noProof/>
          <w:lang w:eastAsia="sl-SI"/>
        </w:rPr>
        <w:pict>
          <v:rect id="Pravokotnik 2" o:spid="_x0000_s1035" alt="Logo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LPaZ/u9AgAA&#10;xgUAAA4AAAAAAAAAAAAAAAAALgIAAGRycy9lMm9Eb2MueG1sUEsBAi0AFAAGAAgAAAAhAEyg6SzY&#10;AAAAAwEAAA8AAAAAAAAAAAAAAAAAFwUAAGRycy9kb3ducmV2LnhtbFBLBQYAAAAABAAEAPMAAAAc&#10;BgAAAAA=&#10;" filled="f" stroked="f">
            <o:lock v:ext="edit" aspectratio="t"/>
            <w10:anchorlock/>
          </v:rect>
        </w:pict>
      </w:r>
    </w:p>
    <w:p w:rsidR="006840DA" w:rsidRDefault="006840DA"/>
    <w:p w:rsidR="006840DA" w:rsidRDefault="006840DA"/>
    <w:p w:rsidR="006840DA" w:rsidRDefault="006840DA">
      <w:r>
        <w:rPr>
          <w:noProof/>
          <w:lang w:eastAsia="sl-SI"/>
        </w:rPr>
        <w:pict>
          <v:shape id="_x0000_s1036" type="#_x0000_t75" alt="" style="position:absolute;margin-left:-37.25pt;margin-top:19.85pt;width:2in;height:92.9pt;z-index:251658240">
            <v:imagedata r:id="rId5" o:title=""/>
          </v:shape>
        </w:pict>
      </w:r>
    </w:p>
    <w:p w:rsidR="006840DA" w:rsidRDefault="006840DA">
      <w:r>
        <w:rPr>
          <w:noProof/>
          <w:lang w:eastAsia="sl-SI"/>
        </w:rPr>
        <w:pict>
          <v:shape id="_x0000_s1037" type="#_x0000_t202" style="position:absolute;margin-left:-55.5pt;margin-top:239.65pt;width:540pt;height:321.5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" stroked="f" strokecolor="yellow" strokeweight="4pt">
            <v:stroke dashstyle="1 1" linestyle="thickBetweenThin"/>
            <v:textbox style="mso-next-textbox:#_x0000_s1037;mso-fit-shape-to-text:t">
              <w:txbxContent>
                <w:p w:rsidR="006840DA" w:rsidRDefault="006840DA" w:rsidP="003064DC">
                  <w:pPr>
                    <w:jc w:val="center"/>
                    <w:rPr>
                      <w:rFonts w:ascii="Bookman Old Style" w:hAnsi="Bookman Old Style" w:cs="Arial"/>
                      <w:b/>
                      <w:sz w:val="32"/>
                      <w:szCs w:val="32"/>
                      <w:lang w:val="en-US"/>
                    </w:rPr>
                  </w:pPr>
                  <w:r w:rsidRPr="0037430B">
                    <w:rPr>
                      <w:rFonts w:ascii="Bookman Old Style" w:hAnsi="Bookman Old Style" w:cs="Arial"/>
                      <w:b/>
                      <w:sz w:val="32"/>
                      <w:szCs w:val="32"/>
                      <w:lang w:val="en-US"/>
                    </w:rPr>
                    <w:t>The safety of our kids must be always on the first place.</w:t>
                  </w:r>
                </w:p>
                <w:p w:rsidR="006840DA" w:rsidRPr="00A90E1D" w:rsidRDefault="006840DA" w:rsidP="003064DC">
                  <w:pPr>
                    <w:jc w:val="center"/>
                    <w:rPr>
                      <w:rFonts w:ascii="Bookman Old Style" w:hAnsi="Bookman Old Style" w:cs="Arial"/>
                      <w:b/>
                      <w:sz w:val="32"/>
                      <w:szCs w:val="32"/>
                      <w:lang w:val="en-US"/>
                    </w:rPr>
                  </w:pPr>
                </w:p>
                <w:p w:rsidR="006840DA" w:rsidRPr="0037430B" w:rsidRDefault="006840DA" w:rsidP="00A90E1D">
                  <w:pPr>
                    <w:spacing w:line="240" w:lineRule="auto"/>
                    <w:jc w:val="both"/>
                    <w:rPr>
                      <w:rFonts w:ascii="Bookman Old Style" w:hAnsi="Bookman Old Style" w:cs="Arial"/>
                      <w:sz w:val="28"/>
                      <w:szCs w:val="28"/>
                      <w:lang w:val="en-US"/>
                    </w:rPr>
                  </w:pPr>
                  <w:r w:rsidRPr="0037430B">
                    <w:rPr>
                      <w:rFonts w:ascii="Bookman Old Style" w:hAnsi="Bookman Old Style" w:cs="Arial"/>
                      <w:sz w:val="28"/>
                      <w:szCs w:val="28"/>
                      <w:lang w:val="en-US"/>
                    </w:rPr>
                    <w:t>Dear honored,</w:t>
                  </w:r>
                </w:p>
                <w:p w:rsidR="006840DA" w:rsidRPr="0037430B" w:rsidRDefault="006840DA" w:rsidP="00A90E1D">
                  <w:pPr>
                    <w:spacing w:line="240" w:lineRule="auto"/>
                    <w:jc w:val="both"/>
                    <w:rPr>
                      <w:rFonts w:ascii="Bookman Old Style" w:hAnsi="Bookman Old Style" w:cs="Arial"/>
                      <w:sz w:val="28"/>
                      <w:szCs w:val="28"/>
                      <w:lang w:val="en-US"/>
                    </w:rPr>
                  </w:pPr>
                  <w:r w:rsidRPr="0037430B">
                    <w:rPr>
                      <w:rFonts w:ascii="Bookman Old Style" w:hAnsi="Bookman Old Style" w:cs="Arial"/>
                      <w:sz w:val="28"/>
                      <w:szCs w:val="28"/>
                      <w:lang w:val="en-US"/>
                    </w:rPr>
                    <w:t>It is our pleasure to invite you to the event</w:t>
                  </w:r>
                </w:p>
                <w:p w:rsidR="006840DA" w:rsidRPr="0037430B" w:rsidRDefault="006840DA" w:rsidP="00A90E1D">
                  <w:pPr>
                    <w:spacing w:line="240" w:lineRule="auto"/>
                    <w:jc w:val="center"/>
                    <w:rPr>
                      <w:rFonts w:ascii="Bookman Old Style" w:hAnsi="Bookman Old Style" w:cs="Arial"/>
                      <w:sz w:val="24"/>
                      <w:szCs w:val="24"/>
                      <w:lang w:val="en-US"/>
                    </w:rPr>
                  </w:pPr>
                  <w:r w:rsidRPr="0037430B">
                    <w:rPr>
                      <w:rFonts w:ascii="Bookman Old Style" w:hAnsi="Bookman Old Style" w:cs="Arial"/>
                      <w:b/>
                      <w:sz w:val="32"/>
                      <w:szCs w:val="32"/>
                      <w:highlight w:val="yellow"/>
                      <w:lang w:val="en-US"/>
                    </w:rPr>
                    <w:t>”BE VISIBLE – BE SAFE”</w:t>
                  </w:r>
                </w:p>
                <w:p w:rsidR="006840DA" w:rsidRPr="0037430B" w:rsidRDefault="006840DA" w:rsidP="00A90E1D">
                  <w:pPr>
                    <w:spacing w:line="240" w:lineRule="auto"/>
                    <w:jc w:val="both"/>
                    <w:rPr>
                      <w:rFonts w:ascii="Bookman Old Style" w:hAnsi="Bookman Old Style" w:cs="Arial"/>
                      <w:sz w:val="20"/>
                      <w:szCs w:val="20"/>
                      <w:lang w:val="en-US"/>
                    </w:rPr>
                  </w:pPr>
                </w:p>
                <w:p w:rsidR="006840DA" w:rsidRPr="0037430B" w:rsidRDefault="006840DA" w:rsidP="00A90E1D">
                  <w:pPr>
                    <w:spacing w:line="240" w:lineRule="auto"/>
                    <w:jc w:val="both"/>
                    <w:rPr>
                      <w:rFonts w:ascii="Bookman Old Style" w:hAnsi="Bookman Old Style" w:cs="Arial"/>
                      <w:sz w:val="28"/>
                      <w:szCs w:val="28"/>
                      <w:lang w:val="en-US"/>
                    </w:rPr>
                  </w:pPr>
                  <w:r w:rsidRPr="0037430B">
                    <w:rPr>
                      <w:rFonts w:ascii="Bookman Old Style" w:hAnsi="Bookman Old Style" w:cs="Arial"/>
                      <w:sz w:val="28"/>
                      <w:szCs w:val="28"/>
                      <w:lang w:val="en-US"/>
                    </w:rPr>
                    <w:t xml:space="preserve">Event will be on </w:t>
                  </w:r>
                  <w:r w:rsidRPr="0037430B">
                    <w:rPr>
                      <w:rFonts w:ascii="Bookman Old Style" w:hAnsi="Bookman Old Style" w:cs="Arial"/>
                      <w:sz w:val="28"/>
                      <w:szCs w:val="28"/>
                      <w:highlight w:val="yellow"/>
                      <w:lang w:val="en-US"/>
                    </w:rPr>
                    <w:t>16JAN13</w:t>
                  </w:r>
                  <w:r w:rsidRPr="0037430B">
                    <w:rPr>
                      <w:rFonts w:ascii="Bookman Old Style" w:hAnsi="Bookman Old Style" w:cs="Arial"/>
                      <w:sz w:val="28"/>
                      <w:szCs w:val="28"/>
                      <w:lang w:val="en-US"/>
                    </w:rPr>
                    <w:t xml:space="preserve"> at </w:t>
                  </w:r>
                  <w:r w:rsidRPr="00C9165E">
                    <w:rPr>
                      <w:rFonts w:ascii="Bookman Old Style" w:hAnsi="Bookman Old Style"/>
                      <w:sz w:val="28"/>
                      <w:szCs w:val="28"/>
                      <w:highlight w:val="yellow"/>
                    </w:rPr>
                    <w:t>12:30</w:t>
                  </w:r>
                  <w:r>
                    <w:t xml:space="preserve"> </w:t>
                  </w:r>
                  <w:r w:rsidRPr="0037430B">
                    <w:rPr>
                      <w:rFonts w:ascii="Bookman Old Style" w:hAnsi="Bookman Old Style" w:cs="Arial"/>
                      <w:sz w:val="28"/>
                      <w:szCs w:val="28"/>
                      <w:lang w:val="en-US"/>
                    </w:rPr>
                    <w:t xml:space="preserve">HRS in primary school </w:t>
                  </w:r>
                  <w:r>
                    <w:rPr>
                      <w:rFonts w:ascii="Bookman Old Style" w:hAnsi="Bookman Old Style" w:cs="Arial"/>
                      <w:sz w:val="28"/>
                      <w:szCs w:val="28"/>
                      <w:lang w:val="en-US"/>
                    </w:rPr>
                    <w:t>“</w:t>
                  </w:r>
                  <w:r w:rsidRPr="00C9165E">
                    <w:rPr>
                      <w:rFonts w:ascii="Bookman Old Style" w:hAnsi="Bookman Old Style"/>
                      <w:sz w:val="28"/>
                      <w:szCs w:val="28"/>
                      <w:highlight w:val="yellow"/>
                    </w:rPr>
                    <w:t>Naim Frasheri</w:t>
                  </w:r>
                  <w:r>
                    <w:rPr>
                      <w:rFonts w:ascii="Bookman Old Style" w:hAnsi="Bookman Old Style" w:cs="Arial"/>
                      <w:sz w:val="28"/>
                      <w:szCs w:val="28"/>
                      <w:lang w:val="en-US"/>
                    </w:rPr>
                    <w:t xml:space="preserve">“ </w:t>
                  </w:r>
                  <w:r>
                    <w:t xml:space="preserve"> </w:t>
                  </w:r>
                  <w:r w:rsidRPr="0037430B">
                    <w:rPr>
                      <w:rFonts w:ascii="Bookman Old Style" w:hAnsi="Bookman Old Style" w:cs="Arial"/>
                      <w:sz w:val="28"/>
                      <w:szCs w:val="28"/>
                      <w:lang w:val="en-US"/>
                    </w:rPr>
                    <w:t>in Vushtrri/Vucitrn.</w:t>
                  </w:r>
                </w:p>
                <w:p w:rsidR="006840DA" w:rsidRPr="0037430B" w:rsidRDefault="006840DA" w:rsidP="00A90E1D">
                  <w:pPr>
                    <w:spacing w:line="240" w:lineRule="auto"/>
                    <w:jc w:val="both"/>
                    <w:rPr>
                      <w:rFonts w:ascii="Bookman Old Style" w:hAnsi="Bookman Old Style" w:cs="Arial"/>
                      <w:sz w:val="24"/>
                      <w:szCs w:val="24"/>
                      <w:lang w:val="en-US"/>
                    </w:rPr>
                  </w:pPr>
                  <w:r w:rsidRPr="0037430B">
                    <w:rPr>
                      <w:rFonts w:ascii="Bookman Old Style" w:hAnsi="Bookman Old Style" w:cs="Arial"/>
                      <w:sz w:val="24"/>
                      <w:szCs w:val="24"/>
                      <w:lang w:val="en-US"/>
                    </w:rPr>
                    <w:t>This event is organized with initiation of SVNKON 26 KFOR / LMT N-3, financial support of VIPA CHIPS Factory and</w:t>
                  </w:r>
                  <w:r>
                    <w:rPr>
                      <w:rFonts w:ascii="Bookman Old Style" w:hAnsi="Bookman Old Style" w:cs="Arial"/>
                      <w:sz w:val="24"/>
                      <w:szCs w:val="24"/>
                      <w:lang w:val="en-US"/>
                    </w:rPr>
                    <w:t xml:space="preserve"> Slovenian Public Agency for traffic safety</w:t>
                  </w:r>
                  <w:r w:rsidRPr="0037430B">
                    <w:rPr>
                      <w:rFonts w:ascii="Bookman Old Style" w:hAnsi="Bookman Old Style" w:cs="Arial"/>
                      <w:sz w:val="24"/>
                      <w:szCs w:val="24"/>
                      <w:lang w:val="en-US"/>
                    </w:rPr>
                    <w:t xml:space="preserve"> </w:t>
                  </w:r>
                  <w:r>
                    <w:rPr>
                      <w:rFonts w:ascii="Bookman Old Style" w:hAnsi="Bookman Old Style" w:cs="Arial"/>
                      <w:sz w:val="24"/>
                      <w:szCs w:val="24"/>
                      <w:lang w:val="en-US"/>
                    </w:rPr>
                    <w:t xml:space="preserve">and with </w:t>
                  </w:r>
                  <w:r w:rsidRPr="0037430B">
                    <w:rPr>
                      <w:rFonts w:ascii="Bookman Old Style" w:hAnsi="Bookman Old Style" w:cs="Arial"/>
                      <w:sz w:val="24"/>
                      <w:szCs w:val="24"/>
                      <w:lang w:val="en-US"/>
                    </w:rPr>
                    <w:t>moral support of Vuhtrri/Vucitrn municipality.</w:t>
                  </w:r>
                </w:p>
                <w:p w:rsidR="006840DA" w:rsidRPr="0037430B" w:rsidRDefault="006840DA" w:rsidP="00A90E1D">
                  <w:pPr>
                    <w:spacing w:line="240" w:lineRule="auto"/>
                    <w:jc w:val="center"/>
                    <w:rPr>
                      <w:rFonts w:ascii="Bookman Old Style" w:hAnsi="Bookman Old Style" w:cs="Arial"/>
                      <w:b/>
                      <w:sz w:val="28"/>
                      <w:szCs w:val="28"/>
                      <w:lang w:val="en-US"/>
                    </w:rPr>
                  </w:pPr>
                  <w:r w:rsidRPr="0037430B">
                    <w:rPr>
                      <w:rFonts w:ascii="Bookman Old Style" w:hAnsi="Bookman Old Style" w:cs="Arial"/>
                      <w:b/>
                      <w:sz w:val="28"/>
                      <w:szCs w:val="28"/>
                      <w:highlight w:val="yellow"/>
                      <w:lang w:val="en-US"/>
                    </w:rPr>
                    <w:t>We think about Kosovo citizens</w:t>
                  </w:r>
                </w:p>
                <w:p w:rsidR="006840DA" w:rsidRPr="0037430B" w:rsidRDefault="006840DA" w:rsidP="003064DC">
                  <w:pPr>
                    <w:jc w:val="right"/>
                    <w:rPr>
                      <w:rFonts w:ascii="Bookman Old Style" w:hAnsi="Bookman Old Style" w:cs="Arial"/>
                      <w:sz w:val="24"/>
                      <w:szCs w:val="24"/>
                      <w:lang w:val="en-US"/>
                    </w:rPr>
                  </w:pPr>
                  <w:r w:rsidRPr="0037430B">
                    <w:rPr>
                      <w:rFonts w:ascii="Bookman Old Style" w:hAnsi="Bookman Old Style" w:cs="Arial"/>
                      <w:sz w:val="24"/>
                      <w:szCs w:val="24"/>
                      <w:lang w:val="en-US"/>
                    </w:rPr>
                    <w:t>Safety promoter / LMT N-3</w:t>
                  </w:r>
                </w:p>
              </w:txbxContent>
            </v:textbox>
          </v:shape>
        </w:pict>
      </w:r>
      <w:r>
        <w:rPr>
          <w:noProof/>
          <w:lang w:eastAsia="sl-SI"/>
        </w:rPr>
        <w:pict>
          <v:shape id="il_fi" o:spid="_x0000_s1038" type="#_x0000_t75" alt="" style="position:absolute;margin-left:321.7pt;margin-top:11.35pt;width:171pt;height:71.65pt;z-index:251657216">
            <v:imagedata r:id="rId6" o:title=""/>
          </v:shape>
        </w:pict>
      </w:r>
      <w:r>
        <w:rPr>
          <w:noProof/>
          <w:lang w:eastAsia="sl-SI"/>
        </w:rPr>
        <w:pict>
          <v:shape id="Slika 5" o:spid="_x0000_s1039" type="#_x0000_t75" style="position:absolute;margin-left:316.95pt;margin-top:100.9pt;width:136.4pt;height:118.8pt;z-index:251660288;visibility:visible" o:regroupid="1">
            <v:imagedata r:id="rId7" o:title=""/>
          </v:shape>
        </w:pict>
      </w:r>
      <w:r>
        <w:rPr>
          <w:noProof/>
          <w:lang w:eastAsia="sl-SI"/>
        </w:rPr>
        <w:pict>
          <v:shape id="_x0000_s1040" type="#_x0000_t202" style="position:absolute;margin-left:153pt;margin-top:190.9pt;width:2in;height:36pt;z-index:251662336" stroked="f">
            <v:textbox>
              <w:txbxContent>
                <w:p w:rsidR="006840DA" w:rsidRDefault="006840DA"/>
              </w:txbxContent>
            </v:textbox>
          </v:shape>
        </w:pict>
      </w:r>
      <w:r>
        <w:rPr>
          <w:noProof/>
          <w:lang w:eastAsia="sl-SI"/>
        </w:rPr>
        <w:pict>
          <v:shape id="_x0000_s1041" type="#_x0000_t75" style="position:absolute;margin-left:152.35pt;margin-top:10.15pt;width:135.7pt;height:207.75pt;z-index:251659264" filled="t">
            <v:fill opacity="0"/>
            <v:imagedata r:id="rId8" o:title=""/>
          </v:shape>
        </w:pict>
      </w:r>
      <w:r>
        <w:rPr>
          <w:noProof/>
          <w:lang w:eastAsia="sl-SI"/>
        </w:rPr>
        <w:pict>
          <v:shape id="Slika 8" o:spid="_x0000_s1042" type="#_x0000_t75" alt="http://www.slovenskavojska.si/typo3temp/pics/o_23cdaddcfc.jpg" style="position:absolute;margin-left:-18pt;margin-top:109.9pt;width:157pt;height:102.8pt;z-index:251661312;visibility:visible" o:regroupid="1" stroked="t" strokecolor="#fc0">
            <v:imagedata r:id="rId9" o:title=""/>
          </v:shape>
        </w:pict>
      </w:r>
      <w:r>
        <w:rPr>
          <w:noProof/>
          <w:lang w:eastAsia="sl-SI"/>
        </w:rPr>
        <w:pict>
          <v:shape id="Slika 6" o:spid="_x0000_s1043" type="#_x0000_t75" style="position:absolute;margin-left:144.75pt;margin-top:28.5pt;width:146.65pt;height:143.45pt;z-index:251656192;visibility:visible" o:regroupid="1">
            <v:imagedata r:id="rId10" o:title=""/>
          </v:shape>
        </w:pict>
      </w:r>
      <w:r>
        <w:rPr>
          <w:noProof/>
          <w:lang w:eastAsia="sl-SI"/>
        </w:rPr>
        <w:pict>
          <v:shape id="Polje z besedilom 2" o:spid="_x0000_s1044" type="#_x0000_t202" style="position:absolute;margin-left:-56.75pt;margin-top:141.25pt;width:567pt;height:396pt;z-index:25165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" stroked="f" strokeweight="2pt">
            <v:stroke dashstyle="longDashDotDot" linestyle="thickBetweenThin"/>
            <v:textbox style="mso-next-textbox:#Polje z besedilom 2">
              <w:txbxContent>
                <w:p w:rsidR="006840DA" w:rsidRDefault="006840DA" w:rsidP="00EC19F1"/>
              </w:txbxContent>
            </v:textbox>
          </v:shape>
        </w:pict>
      </w:r>
    </w:p>
    <w:sectPr w:rsidR="006840DA" w:rsidSect="00EC19F1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3117"/>
    <w:rsid w:val="000A1FF3"/>
    <w:rsid w:val="000F1228"/>
    <w:rsid w:val="00114E4C"/>
    <w:rsid w:val="001459FE"/>
    <w:rsid w:val="00216870"/>
    <w:rsid w:val="00217DAD"/>
    <w:rsid w:val="002226E4"/>
    <w:rsid w:val="00272EE7"/>
    <w:rsid w:val="00283AA3"/>
    <w:rsid w:val="00296B7B"/>
    <w:rsid w:val="002A095B"/>
    <w:rsid w:val="003064DC"/>
    <w:rsid w:val="00336B1F"/>
    <w:rsid w:val="00371FA1"/>
    <w:rsid w:val="0037430B"/>
    <w:rsid w:val="00413F8F"/>
    <w:rsid w:val="004265A5"/>
    <w:rsid w:val="004823AA"/>
    <w:rsid w:val="004E1E23"/>
    <w:rsid w:val="00512458"/>
    <w:rsid w:val="00523117"/>
    <w:rsid w:val="00530C4F"/>
    <w:rsid w:val="00553C22"/>
    <w:rsid w:val="00591E50"/>
    <w:rsid w:val="005B02F1"/>
    <w:rsid w:val="005D50AB"/>
    <w:rsid w:val="005F7D18"/>
    <w:rsid w:val="00664016"/>
    <w:rsid w:val="006840DA"/>
    <w:rsid w:val="006E51A0"/>
    <w:rsid w:val="007B54D2"/>
    <w:rsid w:val="007B5F37"/>
    <w:rsid w:val="00A24FF4"/>
    <w:rsid w:val="00A45657"/>
    <w:rsid w:val="00A56F2E"/>
    <w:rsid w:val="00A90E1D"/>
    <w:rsid w:val="00AB3F13"/>
    <w:rsid w:val="00AD499E"/>
    <w:rsid w:val="00B40301"/>
    <w:rsid w:val="00B62D2A"/>
    <w:rsid w:val="00C2699A"/>
    <w:rsid w:val="00C9165E"/>
    <w:rsid w:val="00D82055"/>
    <w:rsid w:val="00D83C53"/>
    <w:rsid w:val="00DA1100"/>
    <w:rsid w:val="00DA2CD4"/>
    <w:rsid w:val="00E95AC3"/>
    <w:rsid w:val="00EC19F1"/>
    <w:rsid w:val="00EF33FF"/>
    <w:rsid w:val="00FE7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3F8F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23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23117"/>
    <w:rPr>
      <w:rFonts w:ascii="Tahoma" w:hAnsi="Tahoma" w:cs="Tahoma"/>
      <w:sz w:val="16"/>
      <w:szCs w:val="16"/>
    </w:rPr>
  </w:style>
  <w:style w:type="character" w:customStyle="1" w:styleId="shorttext">
    <w:name w:val="short_text"/>
    <w:basedOn w:val="DefaultParagraphFont"/>
    <w:uiPriority w:val="99"/>
    <w:rsid w:val="00272EE7"/>
    <w:rPr>
      <w:rFonts w:cs="Times New Roman"/>
    </w:rPr>
  </w:style>
  <w:style w:type="character" w:customStyle="1" w:styleId="hps">
    <w:name w:val="hps"/>
    <w:basedOn w:val="DefaultParagraphFont"/>
    <w:uiPriority w:val="99"/>
    <w:rsid w:val="00272EE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30</TotalTime>
  <Pages>1</Pages>
  <Words>7</Words>
  <Characters>41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mohorko</dc:creator>
  <cp:keywords/>
  <dc:description/>
  <cp:lastModifiedBy>MORS</cp:lastModifiedBy>
  <cp:revision>3</cp:revision>
  <cp:lastPrinted>2012-12-20T14:05:00Z</cp:lastPrinted>
  <dcterms:created xsi:type="dcterms:W3CDTF">2012-12-18T15:37:00Z</dcterms:created>
  <dcterms:modified xsi:type="dcterms:W3CDTF">2012-12-20T14:10:00Z</dcterms:modified>
</cp:coreProperties>
</file>